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FEA" w:rsidRDefault="00551FEA" w:rsidP="006D6490">
      <w:pPr>
        <w:pStyle w:val="NormalWeb"/>
        <w:shd w:val="clear" w:color="auto" w:fill="FFFFFF"/>
        <w:spacing w:before="0" w:beforeAutospacing="0"/>
        <w:jc w:val="both"/>
        <w:rPr>
          <w:rStyle w:val="Strong"/>
          <w:rFonts w:ascii="PT-Astra-Sans-Regular" w:hAnsi="PT-Astra-Sans-Regular"/>
          <w:color w:val="252525"/>
        </w:rPr>
      </w:pPr>
      <w:r w:rsidRPr="00573C0E">
        <w:t xml:space="preserve">Муниципальное образование </w:t>
      </w:r>
      <w:r w:rsidRPr="00573C0E">
        <w:rPr>
          <w:b/>
          <w:bCs/>
        </w:rPr>
        <w:t xml:space="preserve">« </w:t>
      </w:r>
      <w:r>
        <w:rPr>
          <w:bCs/>
        </w:rPr>
        <w:t>Березниковский</w:t>
      </w:r>
      <w:r w:rsidRPr="00573C0E">
        <w:rPr>
          <w:bCs/>
        </w:rPr>
        <w:t xml:space="preserve"> </w:t>
      </w:r>
      <w:r w:rsidRPr="00573C0E">
        <w:t>сельсовет» в 2024 году не участвует в федеральных, региональных, муниципальных программах развития субъектов малого и среднего предпринимательства</w:t>
      </w:r>
      <w:r>
        <w:t>.</w:t>
      </w:r>
    </w:p>
    <w:p w:rsidR="00551FEA" w:rsidRDefault="00551FEA" w:rsidP="00871DC5">
      <w:pPr>
        <w:pStyle w:val="NormalWeb"/>
        <w:shd w:val="clear" w:color="auto" w:fill="FFFFFF"/>
        <w:spacing w:before="0" w:beforeAutospacing="0"/>
        <w:jc w:val="center"/>
        <w:rPr>
          <w:rStyle w:val="Strong"/>
          <w:rFonts w:ascii="PT-Astra-Sans-Regular" w:hAnsi="PT-Astra-Sans-Regular"/>
          <w:color w:val="252525"/>
        </w:rPr>
      </w:pPr>
    </w:p>
    <w:p w:rsidR="00551FEA" w:rsidRDefault="00551FEA" w:rsidP="00871DC5">
      <w:pPr>
        <w:pStyle w:val="NormalWeb"/>
        <w:shd w:val="clear" w:color="auto" w:fill="FFFFFF"/>
        <w:spacing w:before="0" w:beforeAutospacing="0"/>
        <w:jc w:val="center"/>
        <w:rPr>
          <w:rStyle w:val="Strong"/>
          <w:rFonts w:ascii="PT-Astra-Sans-Regular" w:hAnsi="PT-Astra-Sans-Regular"/>
          <w:color w:val="252525"/>
        </w:rPr>
      </w:pPr>
    </w:p>
    <w:p w:rsidR="00551FEA" w:rsidRDefault="00551FEA" w:rsidP="00871DC5">
      <w:pPr>
        <w:pStyle w:val="NormalWeb"/>
        <w:shd w:val="clear" w:color="auto" w:fill="FFFFFF"/>
        <w:spacing w:before="0" w:beforeAutospacing="0"/>
        <w:jc w:val="center"/>
        <w:rPr>
          <w:rStyle w:val="Strong"/>
          <w:rFonts w:ascii="PT-Astra-Sans-Regular" w:hAnsi="PT-Astra-Sans-Regular"/>
          <w:color w:val="252525"/>
        </w:rPr>
      </w:pPr>
    </w:p>
    <w:p w:rsidR="00551FEA" w:rsidRDefault="00551FEA" w:rsidP="00871DC5">
      <w:pPr>
        <w:pStyle w:val="NormalWeb"/>
        <w:shd w:val="clear" w:color="auto" w:fill="FFFFFF"/>
        <w:spacing w:before="0" w:beforeAutospacing="0"/>
        <w:jc w:val="center"/>
        <w:rPr>
          <w:rStyle w:val="Strong"/>
          <w:rFonts w:ascii="PT-Astra-Sans-Regular" w:hAnsi="PT-Astra-Sans-Regular"/>
          <w:color w:val="252525"/>
        </w:rPr>
      </w:pPr>
    </w:p>
    <w:p w:rsidR="00551FEA" w:rsidRDefault="00551FEA" w:rsidP="00871DC5">
      <w:pPr>
        <w:pStyle w:val="NormalWeb"/>
        <w:shd w:val="clear" w:color="auto" w:fill="FFFFFF"/>
        <w:spacing w:before="0" w:beforeAutospacing="0"/>
        <w:jc w:val="center"/>
        <w:rPr>
          <w:rStyle w:val="Strong"/>
          <w:rFonts w:ascii="PT-Astra-Sans-Regular" w:hAnsi="PT-Astra-Sans-Regular"/>
          <w:color w:val="252525"/>
        </w:rPr>
      </w:pPr>
    </w:p>
    <w:p w:rsidR="00551FEA" w:rsidRDefault="00551FEA" w:rsidP="00871DC5">
      <w:pPr>
        <w:pStyle w:val="NormalWeb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Style w:val="Strong"/>
          <w:rFonts w:ascii="PT-Astra-Sans-Regular" w:hAnsi="PT-Astra-Sans-Regular"/>
          <w:color w:val="252525"/>
        </w:rPr>
        <w:t>ИНФОРМАЦИЯ О СУБЪЕКТАХ МАЛОГО И СРЕДНЕГО ПРЕДПРИНИМАТЕЛЬСТВА</w:t>
      </w:r>
    </w:p>
    <w:p w:rsidR="00551FEA" w:rsidRDefault="00551FEA" w:rsidP="00871DC5">
      <w:pPr>
        <w:pStyle w:val="NormalWeb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551FEA" w:rsidRDefault="00551FEA" w:rsidP="00871DC5">
      <w:pPr>
        <w:pStyle w:val="NormalWeb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Style w:val="Strong"/>
          <w:rFonts w:ascii="PT-Astra-Sans-Regular" w:hAnsi="PT-Astra-Sans-Regular"/>
          <w:color w:val="252525"/>
        </w:rPr>
        <w:t>на территории муниципального образования «Березниковский сельсовет» Рыльского района Курской области</w:t>
      </w:r>
    </w:p>
    <w:p w:rsidR="00551FEA" w:rsidRDefault="00551FEA" w:rsidP="00871DC5">
      <w:pPr>
        <w:pStyle w:val="NormalWeb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Style w:val="Strong"/>
          <w:rFonts w:ascii="PT-Astra-Sans-Regular" w:hAnsi="PT-Astra-Sans-Regular"/>
          <w:color w:val="252525"/>
        </w:rPr>
        <w:t>на 01.01.2024 год</w:t>
      </w:r>
    </w:p>
    <w:p w:rsidR="00551FEA" w:rsidRDefault="00551FEA" w:rsidP="00871DC5">
      <w:pPr>
        <w:pStyle w:val="NormalWeb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551FEA" w:rsidRPr="007511B8" w:rsidRDefault="00551FEA" w:rsidP="00803375">
      <w:pPr>
        <w:pStyle w:val="NoSpacing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573C0E">
        <w:rPr>
          <w:color w:val="252525"/>
          <w:sz w:val="24"/>
          <w:szCs w:val="24"/>
        </w:rPr>
        <w:t>В МО «</w:t>
      </w:r>
      <w:r>
        <w:rPr>
          <w:color w:val="252525"/>
          <w:sz w:val="24"/>
          <w:szCs w:val="24"/>
        </w:rPr>
        <w:t>Березниковский</w:t>
      </w:r>
      <w:r w:rsidRPr="00573C0E">
        <w:rPr>
          <w:color w:val="252525"/>
          <w:sz w:val="24"/>
          <w:szCs w:val="24"/>
        </w:rPr>
        <w:t xml:space="preserve"> сельсовет» Рыльского ра</w:t>
      </w:r>
      <w:r>
        <w:rPr>
          <w:color w:val="252525"/>
          <w:sz w:val="24"/>
          <w:szCs w:val="24"/>
        </w:rPr>
        <w:t>йона осуществляют деятельность 3</w:t>
      </w:r>
      <w:r w:rsidRPr="00573C0E">
        <w:rPr>
          <w:color w:val="252525"/>
          <w:sz w:val="24"/>
          <w:szCs w:val="24"/>
        </w:rPr>
        <w:t>субъект</w:t>
      </w:r>
      <w:r>
        <w:rPr>
          <w:color w:val="252525"/>
          <w:sz w:val="24"/>
          <w:szCs w:val="24"/>
        </w:rPr>
        <w:t xml:space="preserve">а </w:t>
      </w:r>
      <w:r w:rsidRPr="00573C0E">
        <w:rPr>
          <w:color w:val="252525"/>
          <w:sz w:val="24"/>
          <w:szCs w:val="24"/>
        </w:rPr>
        <w:t xml:space="preserve"> малого предпринимательства в том числе:</w:t>
      </w:r>
    </w:p>
    <w:p w:rsidR="00551FEA" w:rsidRPr="00573C0E" w:rsidRDefault="00551FEA" w:rsidP="00803375">
      <w:pPr>
        <w:ind w:left="360"/>
        <w:jc w:val="both"/>
        <w:rPr>
          <w:color w:val="252525"/>
          <w:sz w:val="24"/>
          <w:szCs w:val="24"/>
        </w:rPr>
      </w:pPr>
    </w:p>
    <w:p w:rsidR="00551FEA" w:rsidRDefault="00551FEA" w:rsidP="00871DC5">
      <w:pPr>
        <w:pStyle w:val="NormalWeb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.</w:t>
      </w:r>
    </w:p>
    <w:p w:rsidR="00551FEA" w:rsidRDefault="00551FEA" w:rsidP="00871DC5">
      <w:pPr>
        <w:pStyle w:val="NormalWeb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Вид деятельности - розничная торговля., сельскохозяйственное производство.</w:t>
      </w:r>
    </w:p>
    <w:p w:rsidR="00551FEA" w:rsidRDefault="00551FEA" w:rsidP="00871DC5">
      <w:pPr>
        <w:pStyle w:val="NormalWeb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Замещенных рабочих мест – 1</w:t>
      </w:r>
      <w:r>
        <w:rPr>
          <w:color w:val="252525"/>
        </w:rPr>
        <w:t>5</w:t>
      </w:r>
    </w:p>
    <w:p w:rsidR="00551FEA" w:rsidRDefault="00551FEA" w:rsidP="00871DC5">
      <w:pPr>
        <w:pStyle w:val="NormalWeb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551FEA" w:rsidRDefault="00551FEA" w:rsidP="00871DC5">
      <w:pPr>
        <w:pStyle w:val="NormalWeb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Style w:val="Strong"/>
          <w:rFonts w:ascii="PT-Astra-Sans-Regular" w:hAnsi="PT-Astra-Sans-Regular"/>
          <w:i/>
          <w:iCs/>
          <w:color w:val="252525"/>
        </w:rPr>
        <w:t>Оборот  розничной торговли не объявлен.</w:t>
      </w:r>
    </w:p>
    <w:p w:rsidR="00551FEA" w:rsidRDefault="00551FEA" w:rsidP="00871DC5">
      <w:pPr>
        <w:pStyle w:val="NormalWeb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551FEA" w:rsidRDefault="00551FEA" w:rsidP="00871DC5">
      <w:pPr>
        <w:pStyle w:val="NormalWeb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Администрация сельсовета   предоставляет консультационную и информационную поддержку субъектам малого и среднего предпринимательства, признанным таковыми в соответствии с действующим законодательством и зарегистрированными на территории  сельсовета.</w:t>
      </w:r>
    </w:p>
    <w:p w:rsidR="00551FEA" w:rsidRDefault="00551FEA" w:rsidP="00871DC5">
      <w:pPr>
        <w:pStyle w:val="NormalWeb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551FEA" w:rsidRDefault="00551FEA" w:rsidP="00871DC5">
      <w:pPr>
        <w:pStyle w:val="NormalWeb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Style w:val="Strong"/>
          <w:rFonts w:ascii="PT-Astra-Sans-Regular" w:hAnsi="PT-Astra-Sans-Regular"/>
          <w:color w:val="252525"/>
        </w:rPr>
        <w:t>Консультационная поддержка оказывается в виде проведения устных консультаций: </w:t>
      </w:r>
      <w:r>
        <w:rPr>
          <w:rFonts w:ascii="PT-Astra-Sans-Regular" w:hAnsi="PT-Astra-Sans-Regular"/>
          <w:color w:val="252525"/>
        </w:rPr>
        <w:t>по вопросам применения действующего законодательства, регулирующего деятельность субъектов малого и среднего предпринимательства.</w:t>
      </w:r>
    </w:p>
    <w:p w:rsidR="00551FEA" w:rsidRDefault="00551FEA" w:rsidP="00871DC5">
      <w:pPr>
        <w:pStyle w:val="NormalWeb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551FEA" w:rsidRDefault="00551FEA" w:rsidP="00871DC5">
      <w:pPr>
        <w:pStyle w:val="NormalWeb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Style w:val="Strong"/>
          <w:rFonts w:ascii="PT-Astra-Sans-Regular" w:hAnsi="PT-Astra-Sans-Regular"/>
          <w:color w:val="252525"/>
        </w:rPr>
        <w:t>Информационная поддержка субъектам малого и среднего предпринимательства</w:t>
      </w:r>
    </w:p>
    <w:p w:rsidR="00551FEA" w:rsidRDefault="00551FEA" w:rsidP="00C00546">
      <w:pPr>
        <w:pStyle w:val="NormalWeb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оказывается в виде предоставления информации об организации обучающих семинаров</w:t>
      </w:r>
    </w:p>
    <w:p w:rsidR="00551FEA" w:rsidRDefault="00551FEA" w:rsidP="00C00546">
      <w:pPr>
        <w:pStyle w:val="NormalWeb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для субъектов малого и среднего предпринимательства. А также по действующим программам субъекта Курской  области в форме поддержки микрофинансирования.</w:t>
      </w:r>
    </w:p>
    <w:p w:rsidR="00551FEA" w:rsidRPr="00304F77" w:rsidRDefault="00551FEA" w:rsidP="00C00546">
      <w:pPr>
        <w:pStyle w:val="NormalWeb"/>
        <w:shd w:val="clear" w:color="auto" w:fill="FFFFFF"/>
        <w:spacing w:before="0" w:beforeAutospacing="0"/>
        <w:jc w:val="both"/>
        <w:rPr>
          <w:rFonts w:ascii="PT-Astra-Sans-Regular" w:hAnsi="PT-Astra-Sans-Regular"/>
          <w:b/>
          <w:color w:val="252525"/>
        </w:rPr>
      </w:pPr>
      <w:r w:rsidRPr="00304F77">
        <w:rPr>
          <w:rFonts w:ascii="PT-Astra-Sans-Regular" w:hAnsi="PT-Astra-Sans-Regular"/>
          <w:b/>
          <w:color w:val="252525"/>
        </w:rPr>
        <w:t xml:space="preserve">Муниципальное имущество </w:t>
      </w:r>
    </w:p>
    <w:p w:rsidR="00551FEA" w:rsidRPr="00304F77" w:rsidRDefault="00551FEA" w:rsidP="00C00546">
      <w:pPr>
        <w:pStyle w:val="NormalWeb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FF0000"/>
        </w:rPr>
      </w:pPr>
      <w:r w:rsidRPr="00304F77">
        <w:rPr>
          <w:rFonts w:ascii="PT-Astra-Sans-Regular" w:hAnsi="PT-Astra-Sans-Regular"/>
          <w:color w:val="FF0000"/>
        </w:rPr>
        <w:t>Муниципального имущества, свободного от прав третьих лиц (за исключением имущественных прав субъектов  малого и среднего предпринимательства), для предоставления его во владение и (или) в пользование на долгосрочной основе (в том, числе, его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  в перечне муниципального имущества нет.</w:t>
      </w:r>
    </w:p>
    <w:p w:rsidR="00551FEA" w:rsidRDefault="00551FEA"/>
    <w:sectPr w:rsidR="00551FEA" w:rsidSect="00DF1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1DC5"/>
    <w:rsid w:val="000A65D1"/>
    <w:rsid w:val="00242AC7"/>
    <w:rsid w:val="002E0527"/>
    <w:rsid w:val="00304F77"/>
    <w:rsid w:val="00354620"/>
    <w:rsid w:val="00551FEA"/>
    <w:rsid w:val="00573C0E"/>
    <w:rsid w:val="006D6490"/>
    <w:rsid w:val="007511B8"/>
    <w:rsid w:val="00803375"/>
    <w:rsid w:val="0082539C"/>
    <w:rsid w:val="00871DC5"/>
    <w:rsid w:val="00B52600"/>
    <w:rsid w:val="00C00546"/>
    <w:rsid w:val="00C37211"/>
    <w:rsid w:val="00DF1FB1"/>
    <w:rsid w:val="00E73B8A"/>
    <w:rsid w:val="00E966A8"/>
    <w:rsid w:val="00ED3C8F"/>
    <w:rsid w:val="00F60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F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871D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871DC5"/>
    <w:rPr>
      <w:rFonts w:cs="Times New Roman"/>
      <w:b/>
      <w:bCs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803375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paragraph" w:styleId="NoSpacing">
    <w:name w:val="No Spacing"/>
    <w:link w:val="NoSpacingChar"/>
    <w:uiPriority w:val="99"/>
    <w:qFormat/>
    <w:rsid w:val="00803375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01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2</Pages>
  <Words>286</Words>
  <Characters>1632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</cp:lastModifiedBy>
  <cp:revision>9</cp:revision>
  <dcterms:created xsi:type="dcterms:W3CDTF">2023-04-12T17:41:00Z</dcterms:created>
  <dcterms:modified xsi:type="dcterms:W3CDTF">2024-04-26T12:39:00Z</dcterms:modified>
</cp:coreProperties>
</file>